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738"/>
        <w:gridCol w:w="738"/>
        <w:gridCol w:w="6289"/>
      </w:tblGrid>
      <w:tr w:rsidR="009D2335" w14:paraId="3974653C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9D2335" w14:paraId="2F16D348" w14:textId="77777777">
              <w:trPr>
                <w:trHeight w:val="7920"/>
              </w:trPr>
              <w:tc>
                <w:tcPr>
                  <w:tcW w:w="5000" w:type="pct"/>
                </w:tcPr>
                <w:p w14:paraId="1BB9E167" w14:textId="65331107" w:rsidR="005B6806" w:rsidRPr="00C01604" w:rsidRDefault="00C01604" w:rsidP="00C016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50"/>
                      <w:szCs w:val="50"/>
                    </w:rPr>
                  </w:pPr>
                  <w:r w:rsidRPr="00C01604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50"/>
                      <w:szCs w:val="50"/>
                    </w:rPr>
                    <w:t>What is the Weather?</w:t>
                  </w:r>
                </w:p>
                <w:p w14:paraId="02343257" w14:textId="266B4512" w:rsidR="005B6806" w:rsidRDefault="005B6806" w:rsidP="005B6806"/>
                <w:p w14:paraId="105E7E5D" w14:textId="77777777" w:rsidR="005B6806" w:rsidRDefault="00C01604" w:rsidP="005B6806">
                  <w:pPr>
                    <w:tabs>
                      <w:tab w:val="left" w:pos="120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1" locked="0" layoutInCell="1" allowOverlap="1" wp14:anchorId="371CA4AB" wp14:editId="12723F30">
                        <wp:simplePos x="0" y="0"/>
                        <wp:positionH relativeFrom="column">
                          <wp:posOffset>299085</wp:posOffset>
                        </wp:positionH>
                        <wp:positionV relativeFrom="paragraph">
                          <wp:posOffset>127635</wp:posOffset>
                        </wp:positionV>
                        <wp:extent cx="3316200" cy="3101975"/>
                        <wp:effectExtent l="0" t="0" r="0" b="0"/>
                        <wp:wrapNone/>
                        <wp:docPr id="22" name="Picture 22" descr="A picture containing firework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EI-MarkONLY-COLOR.png"/>
                                <pic:cNvPicPr/>
                              </pic:nvPicPr>
                              <pic:blipFill rotWithShape="1">
                                <a:blip r:embed="rId12"/>
                                <a:srcRect l="22428" r="227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16200" cy="3101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B6806">
                    <w:tab/>
                  </w:r>
                </w:p>
                <w:p w14:paraId="793E78A2" w14:textId="77777777" w:rsidR="00C01604" w:rsidRPr="00C01604" w:rsidRDefault="00C01604" w:rsidP="00C01604"/>
                <w:p w14:paraId="595A8750" w14:textId="77777777" w:rsidR="00C01604" w:rsidRPr="00C01604" w:rsidRDefault="00C01604" w:rsidP="00C01604"/>
                <w:p w14:paraId="590034DE" w14:textId="77777777" w:rsidR="00C01604" w:rsidRPr="00C01604" w:rsidRDefault="00C01604" w:rsidP="00C01604"/>
                <w:p w14:paraId="26181B9A" w14:textId="77777777" w:rsidR="00C01604" w:rsidRPr="00C01604" w:rsidRDefault="00C01604" w:rsidP="00C01604"/>
                <w:p w14:paraId="223D2AFE" w14:textId="77777777" w:rsidR="00C01604" w:rsidRPr="00C01604" w:rsidRDefault="00C01604" w:rsidP="00C01604"/>
                <w:p w14:paraId="6823CAEF" w14:textId="77777777" w:rsidR="00C01604" w:rsidRPr="00C01604" w:rsidRDefault="00C01604" w:rsidP="00C01604"/>
                <w:p w14:paraId="1E25C695" w14:textId="77777777" w:rsidR="00C01604" w:rsidRPr="00C01604" w:rsidRDefault="00C01604" w:rsidP="00C01604"/>
                <w:p w14:paraId="76C8DE6C" w14:textId="77777777" w:rsidR="00C01604" w:rsidRPr="00C01604" w:rsidRDefault="00C01604" w:rsidP="00C01604"/>
                <w:p w14:paraId="775FE8B2" w14:textId="77777777" w:rsidR="00C01604" w:rsidRPr="00C01604" w:rsidRDefault="00C01604" w:rsidP="00C01604"/>
                <w:p w14:paraId="7B5EA9B5" w14:textId="77777777" w:rsidR="00C01604" w:rsidRPr="00C01604" w:rsidRDefault="00C01604" w:rsidP="00C01604"/>
                <w:p w14:paraId="43262BF5" w14:textId="77777777" w:rsidR="00C01604" w:rsidRDefault="00C01604" w:rsidP="00C01604"/>
                <w:p w14:paraId="22DF62B6" w14:textId="77777777" w:rsidR="00C01604" w:rsidRDefault="00C01604" w:rsidP="00C01604">
                  <w:pPr>
                    <w:jc w:val="center"/>
                  </w:pPr>
                </w:p>
                <w:p w14:paraId="541D6BB7" w14:textId="77777777" w:rsidR="00C01604" w:rsidRDefault="00C01604" w:rsidP="00C01604">
                  <w:pPr>
                    <w:jc w:val="center"/>
                  </w:pPr>
                </w:p>
                <w:p w14:paraId="1595CE44" w14:textId="56C55BEF" w:rsidR="00C01604" w:rsidRPr="00C01604" w:rsidRDefault="00C01604" w:rsidP="00C01604">
                  <w:pPr>
                    <w:jc w:val="center"/>
                  </w:pPr>
                  <w:r w:rsidRPr="00C01604">
                    <w:rPr>
                      <w:color w:val="000000" w:themeColor="text1"/>
                    </w:rPr>
                    <w:t xml:space="preserve">© 2019. Pacific Education Institute. All rights reserved. </w:t>
                  </w:r>
                </w:p>
              </w:tc>
            </w:tr>
            <w:tr w:rsidR="009D2335" w14:paraId="2E63CA39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9D2335" w14:paraId="1004A4DF" w14:textId="77777777">
                    <w:tc>
                      <w:tcPr>
                        <w:tcW w:w="1530" w:type="dxa"/>
                        <w:vAlign w:val="bottom"/>
                      </w:tcPr>
                      <w:p w14:paraId="19B43D10" w14:textId="6BAB61D1" w:rsidR="009D2335" w:rsidRDefault="009D2335">
                        <w:pPr>
                          <w:pStyle w:val="NoSpacing"/>
                        </w:pP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14:paraId="6FD9C26C" w14:textId="74473AE5" w:rsidR="009D2335" w:rsidRDefault="009D2335">
                        <w:pPr>
                          <w:pStyle w:val="NoSpacing"/>
                        </w:pPr>
                      </w:p>
                    </w:tc>
                  </w:tr>
                </w:tbl>
                <w:p w14:paraId="1D35A767" w14:textId="77777777" w:rsidR="009D2335" w:rsidRDefault="009D2335">
                  <w:pPr>
                    <w:pStyle w:val="NoSpacing"/>
                  </w:pPr>
                </w:p>
              </w:tc>
            </w:tr>
          </w:tbl>
          <w:p w14:paraId="4551C233" w14:textId="77777777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6C940208" w14:textId="4E291BF6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051ECF24" w14:textId="3BC871EC" w:rsidR="009D2335" w:rsidRDefault="009D2335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628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289"/>
            </w:tblGrid>
            <w:tr w:rsidR="009D2335" w14:paraId="560BCF76" w14:textId="77777777" w:rsidTr="006475C1">
              <w:trPr>
                <w:trHeight w:val="2691"/>
              </w:trPr>
              <w:tc>
                <w:tcPr>
                  <w:tcW w:w="5000" w:type="pct"/>
                  <w:vAlign w:val="bottom"/>
                </w:tcPr>
                <w:p w14:paraId="09FD50A7" w14:textId="346241F2" w:rsidR="009D2335" w:rsidRPr="008F02E7" w:rsidRDefault="006475C1" w:rsidP="008F02E7">
                  <w:pPr>
                    <w:pStyle w:val="Title"/>
                    <w:jc w:val="center"/>
                    <w:rPr>
                      <w:rFonts w:ascii="Calibri" w:hAnsi="Calibri" w:cs="Calibri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1B0563D5" wp14:editId="62DD8AE9">
                        <wp:simplePos x="0" y="0"/>
                        <wp:positionH relativeFrom="column">
                          <wp:posOffset>1870710</wp:posOffset>
                        </wp:positionH>
                        <wp:positionV relativeFrom="paragraph">
                          <wp:posOffset>-1605280</wp:posOffset>
                        </wp:positionV>
                        <wp:extent cx="2114550" cy="748030"/>
                        <wp:effectExtent l="0" t="0" r="0" b="0"/>
                        <wp:wrapNone/>
                        <wp:docPr id="3" name="Picture 3" descr="A drawing of a cartoon charac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EI-COLORLogos-highres_MEDIUM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550" cy="74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F02E7" w:rsidRPr="008F02E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60"/>
                      <w:szCs w:val="60"/>
                    </w:rPr>
                    <w:t>What is the W</w:t>
                  </w:r>
                  <w:r w:rsidR="0062348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60"/>
                      <w:szCs w:val="60"/>
                    </w:rPr>
                    <w:t>EATHER</w:t>
                  </w:r>
                  <w:r w:rsidR="008F02E7" w:rsidRPr="008F02E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60"/>
                      <w:szCs w:val="60"/>
                    </w:rPr>
                    <w:t>?</w:t>
                  </w:r>
                </w:p>
              </w:tc>
            </w:tr>
            <w:tr w:rsidR="009D2335" w14:paraId="4404F51B" w14:textId="77777777" w:rsidTr="006475C1">
              <w:trPr>
                <w:trHeight w:val="2461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6096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6096"/>
                  </w:tblGrid>
                  <w:tr w:rsidR="009D2335" w14:paraId="3975F32A" w14:textId="77777777" w:rsidTr="006475C1">
                    <w:trPr>
                      <w:trHeight w:val="2461"/>
                    </w:trPr>
                    <w:tc>
                      <w:tcPr>
                        <w:tcW w:w="0" w:type="auto"/>
                      </w:tcPr>
                      <w:p w14:paraId="1E22D5EF" w14:textId="11F36002" w:rsidR="009D2335" w:rsidRDefault="0057522A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3F560D7C" wp14:editId="48566F77">
                              <wp:extent cx="3603382" cy="240919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3382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CFE54B7" w14:textId="77777777" w:rsidR="009D2335" w:rsidRDefault="009D2335">
                  <w:pPr>
                    <w:pStyle w:val="NoSpacing"/>
                    <w:jc w:val="center"/>
                  </w:pPr>
                </w:p>
              </w:tc>
            </w:tr>
            <w:tr w:rsidR="009D2335" w14:paraId="39AEF6C3" w14:textId="77777777" w:rsidTr="006475C1">
              <w:trPr>
                <w:trHeight w:val="1110"/>
              </w:trPr>
              <w:tc>
                <w:tcPr>
                  <w:tcW w:w="5000" w:type="pct"/>
                </w:tcPr>
                <w:p w14:paraId="4B37E091" w14:textId="08E2FE22" w:rsidR="009D2335" w:rsidRDefault="009D2335" w:rsidP="006475C1">
                  <w:pPr>
                    <w:pStyle w:val="Organization"/>
                  </w:pPr>
                </w:p>
              </w:tc>
            </w:tr>
          </w:tbl>
          <w:p w14:paraId="3E1111B1" w14:textId="7751C728" w:rsidR="006475C1" w:rsidRDefault="006475C1" w:rsidP="006475C1">
            <w:pPr>
              <w:tabs>
                <w:tab w:val="left" w:pos="2190"/>
              </w:tabs>
            </w:pPr>
          </w:p>
          <w:p w14:paraId="083D79C0" w14:textId="57333414" w:rsidR="006475C1" w:rsidRPr="006475C1" w:rsidRDefault="006475C1" w:rsidP="006475C1">
            <w:pPr>
              <w:tabs>
                <w:tab w:val="left" w:pos="2190"/>
              </w:tabs>
              <w:jc w:val="center"/>
              <w:rPr>
                <w:i/>
                <w:iCs/>
              </w:rPr>
            </w:pPr>
            <w:r w:rsidRPr="006475C1">
              <w:rPr>
                <w:rFonts w:ascii="Calibri" w:hAnsi="Calibri" w:cs="Calibri"/>
                <w:i/>
                <w:iCs/>
                <w:color w:val="000000" w:themeColor="text1"/>
                <w:sz w:val="30"/>
                <w:szCs w:val="30"/>
              </w:rPr>
              <w:t>Written by Cherri Locke and Emily Hopple for the Pacific Education Institute.</w:t>
            </w:r>
          </w:p>
        </w:tc>
      </w:tr>
    </w:tbl>
    <w:p w14:paraId="415C8843" w14:textId="6C04705A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3"/>
        <w:gridCol w:w="863"/>
        <w:gridCol w:w="5326"/>
        <w:gridCol w:w="863"/>
      </w:tblGrid>
      <w:tr w:rsidR="00A73512" w14:paraId="7D213C3C" w14:textId="77777777" w:rsidTr="00A73512">
        <w:trPr>
          <w:gridAfter w:val="1"/>
          <w:wAfter w:w="863" w:type="dxa"/>
          <w:trHeight w:hRule="exact" w:val="9792"/>
        </w:trPr>
        <w:tc>
          <w:tcPr>
            <w:tcW w:w="6192" w:type="dxa"/>
          </w:tcPr>
          <w:p w14:paraId="17CDC918" w14:textId="77777777" w:rsidR="00A73512" w:rsidRPr="0062348F" w:rsidRDefault="00A73512" w:rsidP="00A73512">
            <w:pPr>
              <w:pStyle w:val="Heading2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 w:rsidRPr="0062348F"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lastRenderedPageBreak/>
              <w:t>What is the weather?</w:t>
            </w:r>
          </w:p>
          <w:p w14:paraId="48466E4B" w14:textId="77777777" w:rsidR="00A73512" w:rsidRDefault="00A73512" w:rsidP="00A73512">
            <w:pPr>
              <w:pStyle w:val="TOCHeading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CE6F480" wp14:editId="16CDE4C6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212725</wp:posOffset>
                  </wp:positionV>
                  <wp:extent cx="2814621" cy="3962400"/>
                  <wp:effectExtent l="76200" t="76200" r="138430" b="133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21" cy="3962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6E102" w14:textId="77777777" w:rsidR="00A73512" w:rsidRPr="00A73512" w:rsidRDefault="00A73512" w:rsidP="00A73512"/>
          <w:p w14:paraId="4EB99CCF" w14:textId="77777777" w:rsidR="00A73512" w:rsidRPr="00A73512" w:rsidRDefault="00A73512" w:rsidP="00A73512"/>
          <w:p w14:paraId="38DD51DB" w14:textId="77777777" w:rsidR="00A73512" w:rsidRPr="00A73512" w:rsidRDefault="00A73512" w:rsidP="00A73512"/>
          <w:p w14:paraId="3D3F005D" w14:textId="77777777" w:rsidR="00A73512" w:rsidRPr="00A73512" w:rsidRDefault="00A73512" w:rsidP="00A73512"/>
          <w:p w14:paraId="05A5E264" w14:textId="77777777" w:rsidR="00A73512" w:rsidRPr="00A73512" w:rsidRDefault="00A73512" w:rsidP="00A73512"/>
          <w:p w14:paraId="12FC9027" w14:textId="77777777" w:rsidR="00A73512" w:rsidRPr="00A73512" w:rsidRDefault="00A73512" w:rsidP="00A73512"/>
          <w:p w14:paraId="00CD92DC" w14:textId="77777777" w:rsidR="00A73512" w:rsidRPr="00A73512" w:rsidRDefault="00A73512" w:rsidP="00A73512"/>
          <w:p w14:paraId="13ABF9BC" w14:textId="77777777" w:rsidR="00A73512" w:rsidRPr="00A73512" w:rsidRDefault="00A73512" w:rsidP="00A73512"/>
          <w:p w14:paraId="3B2C93C4" w14:textId="77777777" w:rsidR="00A73512" w:rsidRPr="00A73512" w:rsidRDefault="00A73512" w:rsidP="00A73512"/>
          <w:p w14:paraId="4679192A" w14:textId="77777777" w:rsidR="00A73512" w:rsidRPr="00A73512" w:rsidRDefault="00A73512" w:rsidP="00A73512"/>
          <w:p w14:paraId="2AF5CF4D" w14:textId="77777777" w:rsidR="00A73512" w:rsidRPr="00A73512" w:rsidRDefault="00A73512" w:rsidP="00A73512"/>
          <w:p w14:paraId="3425826C" w14:textId="77777777" w:rsidR="00A73512" w:rsidRPr="00A73512" w:rsidRDefault="00A73512" w:rsidP="00A73512"/>
          <w:p w14:paraId="19A64CA7" w14:textId="77777777" w:rsidR="006475C1" w:rsidRDefault="006475C1" w:rsidP="00A73512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149C35B5" w14:textId="099AFB45" w:rsidR="00A73512" w:rsidRPr="0062348F" w:rsidRDefault="00A73512" w:rsidP="00A73512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The weather is sunny and cold. </w:t>
            </w:r>
          </w:p>
          <w:p w14:paraId="61B5C039" w14:textId="47C522EA" w:rsidR="00A73512" w:rsidRPr="0062348F" w:rsidRDefault="00A73512" w:rsidP="00A73512">
            <w:pPr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How can you tell?</w:t>
            </w:r>
          </w:p>
          <w:p w14:paraId="5E2611D0" w14:textId="1E093151" w:rsidR="00A73512" w:rsidRPr="00A73512" w:rsidRDefault="00A73512" w:rsidP="00A73512"/>
        </w:tc>
        <w:tc>
          <w:tcPr>
            <w:tcW w:w="863" w:type="dxa"/>
          </w:tcPr>
          <w:p w14:paraId="3D0E1420" w14:textId="77777777" w:rsidR="00A73512" w:rsidRDefault="00A73512">
            <w:pPr>
              <w:pStyle w:val="NoSpacing"/>
            </w:pPr>
          </w:p>
        </w:tc>
        <w:tc>
          <w:tcPr>
            <w:tcW w:w="6189" w:type="dxa"/>
            <w:gridSpan w:val="2"/>
          </w:tcPr>
          <w:p w14:paraId="3A603711" w14:textId="7307DD7B" w:rsidR="00A73512" w:rsidRDefault="00A73512" w:rsidP="00F11B4F">
            <w:pPr>
              <w:pStyle w:val="Heading1"/>
            </w:pPr>
          </w:p>
          <w:p w14:paraId="2145C434" w14:textId="77777777" w:rsidR="00A73512" w:rsidRPr="00F11B4F" w:rsidRDefault="00A73512" w:rsidP="00F11B4F"/>
          <w:p w14:paraId="59B5D214" w14:textId="77777777" w:rsidR="00A73512" w:rsidRPr="00F11B4F" w:rsidRDefault="00A73512" w:rsidP="00F11B4F"/>
          <w:p w14:paraId="24FF8708" w14:textId="77777777" w:rsidR="00A73512" w:rsidRPr="00F11B4F" w:rsidRDefault="00A73512" w:rsidP="00F11B4F"/>
          <w:p w14:paraId="70499836" w14:textId="77777777" w:rsidR="00A73512" w:rsidRPr="00F11B4F" w:rsidRDefault="00A73512" w:rsidP="00F11B4F"/>
          <w:p w14:paraId="7ABE7758" w14:textId="77777777" w:rsidR="00A73512" w:rsidRPr="00F11B4F" w:rsidRDefault="00A73512" w:rsidP="00F11B4F"/>
          <w:p w14:paraId="19EA0DAB" w14:textId="77777777" w:rsidR="00A73512" w:rsidRPr="00F11B4F" w:rsidRDefault="00A73512" w:rsidP="00F11B4F"/>
          <w:p w14:paraId="7F911D52" w14:textId="77777777" w:rsidR="00A73512" w:rsidRPr="00F11B4F" w:rsidRDefault="00A73512" w:rsidP="00F11B4F"/>
          <w:p w14:paraId="20E1FF6C" w14:textId="77777777" w:rsidR="00A73512" w:rsidRPr="00F11B4F" w:rsidRDefault="00A73512" w:rsidP="00F11B4F"/>
          <w:p w14:paraId="2B8A15E9" w14:textId="77777777" w:rsidR="00A73512" w:rsidRPr="00F11B4F" w:rsidRDefault="00A73512" w:rsidP="00F11B4F"/>
          <w:p w14:paraId="5A7DC5C2" w14:textId="77777777" w:rsidR="00A73512" w:rsidRPr="00F11B4F" w:rsidRDefault="00A73512" w:rsidP="00F11B4F"/>
          <w:p w14:paraId="7CF5CF5E" w14:textId="2618864F" w:rsidR="00A73512" w:rsidRPr="00F11B4F" w:rsidRDefault="00A73512" w:rsidP="0062348F">
            <w:pPr>
              <w:jc w:val="center"/>
            </w:pPr>
          </w:p>
        </w:tc>
      </w:tr>
      <w:tr w:rsidR="0062348F" w:rsidRPr="0062348F" w14:paraId="4FE1F2CA" w14:textId="77777777" w:rsidTr="00A73512">
        <w:trPr>
          <w:trHeight w:hRule="exact" w:val="504"/>
        </w:trPr>
        <w:tc>
          <w:tcPr>
            <w:tcW w:w="6192" w:type="dxa"/>
            <w:vAlign w:val="bottom"/>
          </w:tcPr>
          <w:p w14:paraId="7F10C9FF" w14:textId="73D58B43" w:rsidR="009D2335" w:rsidRDefault="00A73512">
            <w:pPr>
              <w:pStyle w:val="NoSpacing"/>
              <w:rPr>
                <w:rStyle w:val="PageNumber"/>
              </w:rPr>
            </w:pPr>
            <w:r w:rsidRPr="00A73512">
              <w:rPr>
                <w:rStyle w:val="PageNumber"/>
                <w:color w:val="000000" w:themeColor="text1"/>
              </w:rPr>
              <w:t>1</w:t>
            </w:r>
          </w:p>
        </w:tc>
        <w:tc>
          <w:tcPr>
            <w:tcW w:w="863" w:type="dxa"/>
            <w:vAlign w:val="bottom"/>
          </w:tcPr>
          <w:p w14:paraId="422233BF" w14:textId="77777777" w:rsidR="009D2335" w:rsidRDefault="009D2335">
            <w:pPr>
              <w:pStyle w:val="NoSpacing"/>
            </w:pPr>
          </w:p>
        </w:tc>
        <w:tc>
          <w:tcPr>
            <w:tcW w:w="863" w:type="dxa"/>
            <w:vAlign w:val="bottom"/>
          </w:tcPr>
          <w:p w14:paraId="352806D2" w14:textId="77777777" w:rsidR="009D2335" w:rsidRDefault="009D2335">
            <w:pPr>
              <w:pStyle w:val="NoSpacing"/>
            </w:pPr>
          </w:p>
        </w:tc>
        <w:tc>
          <w:tcPr>
            <w:tcW w:w="6189" w:type="dxa"/>
            <w:gridSpan w:val="2"/>
            <w:vAlign w:val="bottom"/>
          </w:tcPr>
          <w:p w14:paraId="5B9A775C" w14:textId="09E84167" w:rsidR="009D2335" w:rsidRPr="0062348F" w:rsidRDefault="009D2335">
            <w:pPr>
              <w:pStyle w:val="NoSpacing"/>
              <w:jc w:val="right"/>
              <w:rPr>
                <w:rStyle w:val="PageNumber"/>
                <w:color w:val="000000" w:themeColor="text1"/>
              </w:rPr>
            </w:pPr>
          </w:p>
        </w:tc>
      </w:tr>
    </w:tbl>
    <w:p w14:paraId="2A2C1E94" w14:textId="17D41DCF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9D2335" w14:paraId="69BE1CA5" w14:textId="77777777" w:rsidTr="00F11B4F">
        <w:trPr>
          <w:trHeight w:hRule="exact" w:val="9792"/>
        </w:trPr>
        <w:tc>
          <w:tcPr>
            <w:tcW w:w="6192" w:type="dxa"/>
          </w:tcPr>
          <w:p w14:paraId="74204543" w14:textId="2A34EC5D" w:rsidR="00F11B4F" w:rsidRPr="005B6806" w:rsidRDefault="00F11B4F" w:rsidP="0062348F">
            <w:pPr>
              <w:pStyle w:val="Heading2"/>
              <w:rPr>
                <w:rFonts w:ascii="Calibri" w:hAnsi="Calibri" w:cs="Calibri"/>
                <w:b w:val="0"/>
                <w:bCs w:val="0"/>
                <w:color w:val="000000" w:themeColor="text1"/>
                <w:sz w:val="40"/>
                <w:szCs w:val="40"/>
              </w:rPr>
            </w:pPr>
          </w:p>
          <w:p w14:paraId="0632A4D6" w14:textId="1D636897" w:rsidR="009D2335" w:rsidRDefault="009D2335"/>
          <w:p w14:paraId="5DB1C0F0" w14:textId="25C90769" w:rsidR="00F11B4F" w:rsidRPr="00F11B4F" w:rsidRDefault="00F11B4F" w:rsidP="00F11B4F"/>
          <w:p w14:paraId="469B25A7" w14:textId="573B6366" w:rsidR="00F11B4F" w:rsidRPr="00F11B4F" w:rsidRDefault="00F11B4F" w:rsidP="00F11B4F"/>
          <w:p w14:paraId="2E630175" w14:textId="77777777" w:rsidR="00F11B4F" w:rsidRPr="00F11B4F" w:rsidRDefault="00F11B4F" w:rsidP="00F11B4F"/>
          <w:p w14:paraId="38599976" w14:textId="77777777" w:rsidR="00F11B4F" w:rsidRPr="00F11B4F" w:rsidRDefault="00F11B4F" w:rsidP="00F11B4F"/>
          <w:p w14:paraId="0A5E47AD" w14:textId="77777777" w:rsidR="00F11B4F" w:rsidRPr="00F11B4F" w:rsidRDefault="00F11B4F" w:rsidP="00F11B4F"/>
          <w:p w14:paraId="6DB0A589" w14:textId="77777777" w:rsidR="00F11B4F" w:rsidRPr="00F11B4F" w:rsidRDefault="00F11B4F" w:rsidP="00F11B4F"/>
          <w:p w14:paraId="11074702" w14:textId="77777777" w:rsidR="00F11B4F" w:rsidRPr="00F11B4F" w:rsidRDefault="00F11B4F" w:rsidP="00F11B4F"/>
          <w:p w14:paraId="15736A1B" w14:textId="77777777" w:rsidR="00F11B4F" w:rsidRPr="00F11B4F" w:rsidRDefault="00F11B4F" w:rsidP="00F11B4F"/>
          <w:p w14:paraId="12331EFE" w14:textId="77777777" w:rsidR="00F11B4F" w:rsidRPr="00F11B4F" w:rsidRDefault="00F11B4F" w:rsidP="00F11B4F"/>
          <w:p w14:paraId="70368C83" w14:textId="557884D9" w:rsidR="00F11B4F" w:rsidRPr="00F11B4F" w:rsidRDefault="00F11B4F" w:rsidP="00F11B4F"/>
          <w:p w14:paraId="20D1154B" w14:textId="22CE2E12" w:rsidR="00F11B4F" w:rsidRPr="00F11B4F" w:rsidRDefault="00F11B4F" w:rsidP="00F11B4F"/>
          <w:p w14:paraId="4E1F211E" w14:textId="77777777" w:rsidR="00F11B4F" w:rsidRPr="00F11B4F" w:rsidRDefault="00F11B4F" w:rsidP="00F11B4F"/>
          <w:p w14:paraId="74CCBFE6" w14:textId="77777777" w:rsidR="00F11B4F" w:rsidRPr="00F11B4F" w:rsidRDefault="00F11B4F" w:rsidP="00F11B4F"/>
          <w:p w14:paraId="62D4B8E2" w14:textId="77777777" w:rsidR="00F11B4F" w:rsidRPr="00F11B4F" w:rsidRDefault="00F11B4F" w:rsidP="00F11B4F"/>
          <w:p w14:paraId="5EC4354B" w14:textId="602D4177" w:rsidR="00F11B4F" w:rsidRPr="0062348F" w:rsidRDefault="00F11B4F" w:rsidP="00F11B4F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64" w:type="dxa"/>
            <w:tcBorders>
              <w:left w:val="nil"/>
            </w:tcBorders>
          </w:tcPr>
          <w:p w14:paraId="283D7A41" w14:textId="1DA3A69D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5987DAB1" w14:textId="47B9420C" w:rsidR="009D2335" w:rsidRDefault="009D2335">
            <w:pPr>
              <w:pStyle w:val="NoSpacing"/>
            </w:pPr>
          </w:p>
        </w:tc>
        <w:tc>
          <w:tcPr>
            <w:tcW w:w="6192" w:type="dxa"/>
          </w:tcPr>
          <w:p w14:paraId="551827CB" w14:textId="6A15DFA4" w:rsidR="009D2335" w:rsidRPr="006475C1" w:rsidRDefault="00A73512" w:rsidP="005B6806">
            <w:pPr>
              <w:pStyle w:val="Heading2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 w:rsidRPr="006475C1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60288" behindDoc="1" locked="0" layoutInCell="1" allowOverlap="1" wp14:anchorId="79389325" wp14:editId="7BEA193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990600</wp:posOffset>
                  </wp:positionV>
                  <wp:extent cx="2292858" cy="3429251"/>
                  <wp:effectExtent l="79375" t="73025" r="130175" b="130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858" cy="3429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6806" w:rsidRPr="006475C1"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t>What is the weather?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D2335" w14:paraId="4E0C5792" w14:textId="77777777">
              <w:tc>
                <w:tcPr>
                  <w:tcW w:w="2160" w:type="dxa"/>
                </w:tcPr>
                <w:p w14:paraId="0AC0A29A" w14:textId="599FB137" w:rsidR="009D2335" w:rsidRDefault="009D2335"/>
              </w:tc>
              <w:tc>
                <w:tcPr>
                  <w:tcW w:w="4032" w:type="dxa"/>
                </w:tcPr>
                <w:p w14:paraId="1B2AA518" w14:textId="2D6E4A6F" w:rsidR="009D2335" w:rsidRDefault="009D2335"/>
              </w:tc>
            </w:tr>
          </w:tbl>
          <w:p w14:paraId="13262302" w14:textId="25D99FF8" w:rsidR="009D2335" w:rsidRDefault="009D2335"/>
          <w:p w14:paraId="2D171AB9" w14:textId="7DE181E8" w:rsidR="00F11B4F" w:rsidRPr="00F11B4F" w:rsidRDefault="00F11B4F" w:rsidP="00F11B4F"/>
          <w:p w14:paraId="5A244CD5" w14:textId="0D0E203B" w:rsidR="00F11B4F" w:rsidRPr="00F11B4F" w:rsidRDefault="00F11B4F" w:rsidP="00F11B4F"/>
          <w:p w14:paraId="67210848" w14:textId="3BE6D6EE" w:rsidR="00F11B4F" w:rsidRPr="00F11B4F" w:rsidRDefault="00F11B4F" w:rsidP="00F11B4F"/>
          <w:p w14:paraId="493CE286" w14:textId="6D255510" w:rsidR="00F11B4F" w:rsidRPr="00F11B4F" w:rsidRDefault="00F11B4F" w:rsidP="00F11B4F"/>
          <w:p w14:paraId="6B29A6F4" w14:textId="4414BB70" w:rsidR="00F11B4F" w:rsidRPr="00F11B4F" w:rsidRDefault="00F11B4F" w:rsidP="00F11B4F"/>
          <w:p w14:paraId="0FCDCFE6" w14:textId="77777777" w:rsidR="00F11B4F" w:rsidRPr="00F11B4F" w:rsidRDefault="00F11B4F" w:rsidP="00F11B4F"/>
          <w:p w14:paraId="47730547" w14:textId="77777777" w:rsidR="00F11B4F" w:rsidRPr="00F11B4F" w:rsidRDefault="00F11B4F" w:rsidP="00F11B4F"/>
          <w:p w14:paraId="2BD72A12" w14:textId="77777777" w:rsidR="00F11B4F" w:rsidRPr="00F11B4F" w:rsidRDefault="00F11B4F" w:rsidP="00F11B4F"/>
          <w:p w14:paraId="59BA9993" w14:textId="77777777" w:rsidR="00F11B4F" w:rsidRPr="00F11B4F" w:rsidRDefault="00F11B4F" w:rsidP="00F11B4F"/>
          <w:p w14:paraId="02B2EDC9" w14:textId="77777777" w:rsidR="00F11B4F" w:rsidRPr="00F11B4F" w:rsidRDefault="00F11B4F" w:rsidP="00F11B4F"/>
          <w:p w14:paraId="5D720E47" w14:textId="77777777" w:rsidR="00F11B4F" w:rsidRPr="00F11B4F" w:rsidRDefault="00F11B4F" w:rsidP="00F11B4F"/>
          <w:p w14:paraId="768883B7" w14:textId="77777777" w:rsidR="00F11B4F" w:rsidRPr="00F11B4F" w:rsidRDefault="00F11B4F" w:rsidP="00F11B4F"/>
          <w:p w14:paraId="0F28E94F" w14:textId="77777777" w:rsidR="00F11B4F" w:rsidRDefault="00F11B4F" w:rsidP="00F11B4F"/>
          <w:p w14:paraId="5829D8C2" w14:textId="5BC5C7A5" w:rsidR="00F11B4F" w:rsidRPr="006475C1" w:rsidRDefault="00F11B4F" w:rsidP="00F11B4F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The weather is sunny and </w:t>
            </w:r>
            <w:r w:rsidR="00A73512"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warm</w:t>
            </w: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. </w:t>
            </w:r>
          </w:p>
          <w:p w14:paraId="4A884B50" w14:textId="69AE20B6" w:rsidR="00F11B4F" w:rsidRPr="00F11B4F" w:rsidRDefault="00F11B4F" w:rsidP="00F11B4F">
            <w:pPr>
              <w:tabs>
                <w:tab w:val="left" w:pos="3675"/>
              </w:tabs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How can you tell?</w:t>
            </w:r>
          </w:p>
        </w:tc>
      </w:tr>
      <w:tr w:rsidR="00F11B4F" w:rsidRPr="00F11B4F" w14:paraId="58616583" w14:textId="77777777" w:rsidTr="00F11B4F">
        <w:trPr>
          <w:trHeight w:hRule="exact" w:val="504"/>
        </w:trPr>
        <w:tc>
          <w:tcPr>
            <w:tcW w:w="6192" w:type="dxa"/>
            <w:vAlign w:val="bottom"/>
          </w:tcPr>
          <w:p w14:paraId="3D5DC4F3" w14:textId="2E21C271" w:rsidR="009D2335" w:rsidRDefault="009D2335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tcBorders>
              <w:left w:val="nil"/>
            </w:tcBorders>
            <w:vAlign w:val="bottom"/>
          </w:tcPr>
          <w:p w14:paraId="51598467" w14:textId="77777777" w:rsidR="009D2335" w:rsidRDefault="009D2335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239535C" w14:textId="77777777" w:rsidR="009D2335" w:rsidRDefault="009D2335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1C3FD880" w14:textId="4ED66ACB" w:rsidR="009D2335" w:rsidRPr="00F11B4F" w:rsidRDefault="006475C1">
            <w:pPr>
              <w:pStyle w:val="NoSpacing"/>
              <w:jc w:val="right"/>
              <w:rPr>
                <w:rStyle w:val="PageNumber"/>
                <w:color w:val="000000" w:themeColor="text1"/>
              </w:rPr>
            </w:pPr>
            <w:r>
              <w:rPr>
                <w:rStyle w:val="PageNumber"/>
                <w:color w:val="000000" w:themeColor="text1"/>
              </w:rPr>
              <w:t>2</w:t>
            </w:r>
          </w:p>
        </w:tc>
      </w:tr>
    </w:tbl>
    <w:p w14:paraId="2B804994" w14:textId="0CFE0F35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F11B4F" w14:paraId="66858E5C" w14:textId="77777777" w:rsidTr="00F11B4F">
        <w:trPr>
          <w:trHeight w:hRule="exact" w:val="9792"/>
        </w:trPr>
        <w:tc>
          <w:tcPr>
            <w:tcW w:w="6192" w:type="dxa"/>
          </w:tcPr>
          <w:p w14:paraId="30FBEB64" w14:textId="77DABBE5" w:rsidR="00F11B4F" w:rsidRPr="006475C1" w:rsidRDefault="00F11B4F" w:rsidP="00F11B4F">
            <w:pPr>
              <w:pStyle w:val="Heading2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 w:rsidRPr="006475C1"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lastRenderedPageBreak/>
              <w:t>What is the weather?</w:t>
            </w:r>
          </w:p>
          <w:p w14:paraId="6C560826" w14:textId="77777777" w:rsidR="009D2335" w:rsidRDefault="009D2335"/>
          <w:p w14:paraId="6C20E6C3" w14:textId="43720C60" w:rsidR="00F11B4F" w:rsidRPr="00F11B4F" w:rsidRDefault="006475C1" w:rsidP="00F11B4F">
            <w:r>
              <w:rPr>
                <w:rFonts w:ascii="Z@RDD63.tmp" w:hAnsi="Z@RDD63.tmp" w:cs="Z@RDD63.tmp"/>
                <w:b/>
                <w:noProof/>
                <w:sz w:val="53"/>
                <w:szCs w:val="53"/>
              </w:rPr>
              <w:drawing>
                <wp:anchor distT="0" distB="0" distL="114300" distR="114300" simplePos="0" relativeHeight="251670528" behindDoc="0" locked="0" layoutInCell="1" allowOverlap="1" wp14:anchorId="3FD77C73" wp14:editId="0A9C1AB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208915</wp:posOffset>
                  </wp:positionV>
                  <wp:extent cx="3833590" cy="2362200"/>
                  <wp:effectExtent l="76200" t="76200" r="128905" b="133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987" cy="23673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0C3A6" w14:textId="6A11AEF6" w:rsidR="00F11B4F" w:rsidRPr="00F11B4F" w:rsidRDefault="00F11B4F" w:rsidP="00F11B4F"/>
          <w:p w14:paraId="5D03D31C" w14:textId="7C2797FC" w:rsidR="00F11B4F" w:rsidRPr="00F11B4F" w:rsidRDefault="00F11B4F" w:rsidP="00F11B4F"/>
          <w:p w14:paraId="400AA90C" w14:textId="77777777" w:rsidR="00F11B4F" w:rsidRPr="00F11B4F" w:rsidRDefault="00F11B4F" w:rsidP="00F11B4F"/>
          <w:p w14:paraId="58A786C9" w14:textId="77777777" w:rsidR="00F11B4F" w:rsidRPr="00F11B4F" w:rsidRDefault="00F11B4F" w:rsidP="00F11B4F"/>
          <w:p w14:paraId="21856FC3" w14:textId="77777777" w:rsidR="00F11B4F" w:rsidRPr="00F11B4F" w:rsidRDefault="00F11B4F" w:rsidP="00F11B4F"/>
          <w:p w14:paraId="5D42DC59" w14:textId="77777777" w:rsidR="00F11B4F" w:rsidRPr="00F11B4F" w:rsidRDefault="00F11B4F" w:rsidP="00F11B4F"/>
          <w:p w14:paraId="12B27DDD" w14:textId="77777777" w:rsidR="00F11B4F" w:rsidRPr="00F11B4F" w:rsidRDefault="00F11B4F" w:rsidP="00F11B4F"/>
          <w:p w14:paraId="0089CDC6" w14:textId="77777777" w:rsidR="00F11B4F" w:rsidRPr="00F11B4F" w:rsidRDefault="00F11B4F" w:rsidP="00F11B4F"/>
          <w:p w14:paraId="5DAA7086" w14:textId="77777777" w:rsidR="00F11B4F" w:rsidRPr="00F11B4F" w:rsidRDefault="00F11B4F" w:rsidP="00F11B4F"/>
          <w:p w14:paraId="4B9C2714" w14:textId="77777777" w:rsidR="00F11B4F" w:rsidRDefault="00F11B4F" w:rsidP="00F11B4F"/>
          <w:p w14:paraId="6CFC71CD" w14:textId="400DADC1" w:rsidR="00F11B4F" w:rsidRPr="006475C1" w:rsidRDefault="00F11B4F" w:rsidP="00F11B4F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The weather is </w:t>
            </w:r>
            <w:r w:rsidR="00A73512"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cold </w:t>
            </w: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and </w:t>
            </w:r>
            <w:r w:rsidR="00A73512"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rainy</w:t>
            </w: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. </w:t>
            </w:r>
          </w:p>
          <w:p w14:paraId="10BE5886" w14:textId="77777777" w:rsidR="00F11B4F" w:rsidRPr="006475C1" w:rsidRDefault="00F11B4F" w:rsidP="00F11B4F">
            <w:pPr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475C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How can you tell?</w:t>
            </w:r>
          </w:p>
          <w:p w14:paraId="2A44371E" w14:textId="77777777" w:rsidR="00A73512" w:rsidRDefault="00A73512" w:rsidP="00F11B4F">
            <w:pPr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08C03C3B" w14:textId="7CFDD9E0" w:rsidR="00A73512" w:rsidRPr="00F11B4F" w:rsidRDefault="00A73512" w:rsidP="00F11B4F">
            <w:pPr>
              <w:jc w:val="center"/>
            </w:pPr>
          </w:p>
        </w:tc>
        <w:tc>
          <w:tcPr>
            <w:tcW w:w="864" w:type="dxa"/>
            <w:tcBorders>
              <w:left w:val="nil"/>
            </w:tcBorders>
          </w:tcPr>
          <w:p w14:paraId="51D34F57" w14:textId="77777777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3297A761" w14:textId="77777777" w:rsidR="009D2335" w:rsidRDefault="009D2335">
            <w:pPr>
              <w:pStyle w:val="NoSpacing"/>
            </w:pPr>
          </w:p>
        </w:tc>
        <w:tc>
          <w:tcPr>
            <w:tcW w:w="6192" w:type="dxa"/>
          </w:tcPr>
          <w:p w14:paraId="23A1CE7B" w14:textId="45DECE8C" w:rsidR="00F11B4F" w:rsidRPr="0062348F" w:rsidRDefault="00B21B40" w:rsidP="00F11B4F">
            <w:pPr>
              <w:pStyle w:val="Heading2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t xml:space="preserve">How would you describe the weather today? </w:t>
            </w:r>
          </w:p>
          <w:p w14:paraId="7CDF0107" w14:textId="0595ADC7" w:rsidR="009D2335" w:rsidRDefault="009D2335">
            <w:pPr>
              <w:pStyle w:val="Heading2"/>
            </w:pP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Sidebar photo table"/>
            </w:tblPr>
            <w:tblGrid>
              <w:gridCol w:w="2160"/>
              <w:gridCol w:w="4032"/>
            </w:tblGrid>
            <w:tr w:rsidR="009D2335" w14:paraId="4249E58A" w14:textId="77777777">
              <w:tc>
                <w:tcPr>
                  <w:tcW w:w="2160" w:type="dxa"/>
                </w:tcPr>
                <w:p w14:paraId="08218FF9" w14:textId="11075050" w:rsidR="009D2335" w:rsidRDefault="009D2335">
                  <w:pPr>
                    <w:pStyle w:val="Caption"/>
                  </w:pPr>
                </w:p>
              </w:tc>
              <w:tc>
                <w:tcPr>
                  <w:tcW w:w="4032" w:type="dxa"/>
                </w:tcPr>
                <w:p w14:paraId="0A9CF404" w14:textId="089889DE" w:rsidR="009D2335" w:rsidRDefault="009D2335"/>
              </w:tc>
            </w:tr>
          </w:tbl>
          <w:p w14:paraId="1F708B54" w14:textId="2F97BA64" w:rsidR="009D2335" w:rsidRDefault="009D2335"/>
          <w:p w14:paraId="5A63E802" w14:textId="61DBB65E" w:rsidR="00F11B4F" w:rsidRPr="00F11B4F" w:rsidRDefault="00F11B4F" w:rsidP="00F11B4F"/>
          <w:p w14:paraId="3626B843" w14:textId="1407C0E2" w:rsidR="00F11B4F" w:rsidRPr="00F11B4F" w:rsidRDefault="00F11B4F" w:rsidP="00F11B4F"/>
          <w:p w14:paraId="383C1C40" w14:textId="77777777" w:rsidR="00F11B4F" w:rsidRPr="00F11B4F" w:rsidRDefault="00F11B4F" w:rsidP="00F11B4F"/>
          <w:p w14:paraId="2FD32FF2" w14:textId="77777777" w:rsidR="00F11B4F" w:rsidRPr="00F11B4F" w:rsidRDefault="00F11B4F" w:rsidP="00F11B4F"/>
          <w:p w14:paraId="4DC6AE4D" w14:textId="77777777" w:rsidR="00F11B4F" w:rsidRPr="00F11B4F" w:rsidRDefault="00F11B4F" w:rsidP="00F11B4F"/>
          <w:p w14:paraId="2595B68F" w14:textId="77777777" w:rsidR="00F11B4F" w:rsidRPr="00F11B4F" w:rsidRDefault="00F11B4F" w:rsidP="00F11B4F"/>
          <w:p w14:paraId="27F7BFCB" w14:textId="77B5CE10" w:rsidR="00A73512" w:rsidRPr="00F11B4F" w:rsidRDefault="00A73512" w:rsidP="00B21B40">
            <w:pPr>
              <w:tabs>
                <w:tab w:val="left" w:pos="1785"/>
              </w:tabs>
            </w:pPr>
          </w:p>
        </w:tc>
      </w:tr>
    </w:tbl>
    <w:p w14:paraId="06CFF977" w14:textId="69D3F5BE" w:rsidR="00A73512" w:rsidRPr="006475C1" w:rsidRDefault="006475C1" w:rsidP="0062348F">
      <w:pPr>
        <w:tabs>
          <w:tab w:val="right" w:pos="14112"/>
        </w:tabs>
        <w:rPr>
          <w:b/>
          <w:bCs/>
        </w:rPr>
      </w:pPr>
      <w:r w:rsidRPr="0062348F">
        <w:rPr>
          <w:b/>
          <w:bCs/>
          <w:color w:val="000000" w:themeColor="text1"/>
        </w:rPr>
        <w:t>3</w:t>
      </w:r>
      <w:r w:rsidR="0062348F">
        <w:rPr>
          <w:b/>
          <w:bCs/>
          <w:color w:val="000000" w:themeColor="text1"/>
        </w:rPr>
        <w:tab/>
      </w:r>
      <w:r w:rsidR="00325AA6">
        <w:rPr>
          <w:b/>
          <w:bCs/>
          <w:color w:val="000000" w:themeColor="text1"/>
        </w:rPr>
        <w:t>8</w:t>
      </w:r>
      <w:r w:rsidR="00A73512" w:rsidRPr="006475C1">
        <w:rPr>
          <w:b/>
          <w:bCs/>
        </w:rPr>
        <w:br w:type="page"/>
      </w:r>
      <w:r w:rsidR="0062348F">
        <w:rPr>
          <w:b/>
          <w:bCs/>
        </w:rPr>
        <w:lastRenderedPageBreak/>
        <w:tab/>
      </w:r>
    </w:p>
    <w:tbl>
      <w:tblPr>
        <w:tblStyle w:val="TableGrid"/>
        <w:tblpPr w:leftFromText="180" w:rightFromText="180" w:vertAnchor="text" w:horzAnchor="margin" w:tblpXSpec="right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</w:tblGrid>
      <w:tr w:rsidR="006475C1" w14:paraId="66EABE61" w14:textId="77777777" w:rsidTr="0062348F">
        <w:trPr>
          <w:trHeight w:val="9080"/>
        </w:trPr>
        <w:tc>
          <w:tcPr>
            <w:tcW w:w="6781" w:type="dxa"/>
          </w:tcPr>
          <w:p w14:paraId="3C0CB4D5" w14:textId="1C19A18B" w:rsidR="006475C1" w:rsidRPr="006475C1" w:rsidRDefault="006475C1" w:rsidP="006475C1">
            <w:pPr>
              <w:pStyle w:val="Heading2"/>
              <w:jc w:val="center"/>
              <w:outlineLvl w:val="1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 w:rsidRPr="006475C1"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t>What is the weather?</w:t>
            </w:r>
          </w:p>
          <w:p w14:paraId="5436CE1F" w14:textId="11CABCAC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92F6185" wp14:editId="3A3010C2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200660</wp:posOffset>
                  </wp:positionV>
                  <wp:extent cx="2475230" cy="3639820"/>
                  <wp:effectExtent l="0" t="0" r="127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76658" w14:textId="484B4199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1BE9FBCC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56C7B183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6AB0D274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43B4CE6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2CE6178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78DB568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192B211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06323837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38B5E9A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5BBFF19D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18AACE11" w14:textId="77777777" w:rsidR="006475C1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6DDE1CBC" w14:textId="29B4D060" w:rsidR="006475C1" w:rsidRPr="0062348F" w:rsidRDefault="006475C1" w:rsidP="006475C1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The weather is warm and rainy.</w:t>
            </w:r>
          </w:p>
          <w:p w14:paraId="510C7B80" w14:textId="54110319" w:rsidR="006475C1" w:rsidRDefault="006475C1" w:rsidP="006475C1">
            <w:pPr>
              <w:tabs>
                <w:tab w:val="left" w:pos="11190"/>
              </w:tabs>
              <w:jc w:val="center"/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How can you tell?</w:t>
            </w:r>
          </w:p>
        </w:tc>
      </w:tr>
      <w:tr w:rsidR="006475C1" w14:paraId="683D9CE7" w14:textId="77777777" w:rsidTr="0062348F">
        <w:trPr>
          <w:trHeight w:val="533"/>
        </w:trPr>
        <w:tc>
          <w:tcPr>
            <w:tcW w:w="6781" w:type="dxa"/>
            <w:vAlign w:val="center"/>
          </w:tcPr>
          <w:p w14:paraId="56968A1F" w14:textId="4F35B218" w:rsidR="006475C1" w:rsidRPr="0062348F" w:rsidRDefault="0062348F" w:rsidP="0062348F">
            <w:pPr>
              <w:tabs>
                <w:tab w:val="left" w:pos="11190"/>
              </w:tabs>
              <w:jc w:val="right"/>
              <w:rPr>
                <w:b/>
                <w:bCs/>
              </w:rPr>
            </w:pPr>
            <w:r w:rsidRPr="0062348F">
              <w:rPr>
                <w:b/>
                <w:bCs/>
                <w:color w:val="000000" w:themeColor="text1"/>
              </w:rPr>
              <w:t>4</w:t>
            </w:r>
          </w:p>
        </w:tc>
      </w:tr>
    </w:tbl>
    <w:p w14:paraId="45537246" w14:textId="623515DD" w:rsidR="006475C1" w:rsidRDefault="006475C1" w:rsidP="0062348F">
      <w:pPr>
        <w:pStyle w:val="NoSpacing"/>
        <w:tabs>
          <w:tab w:val="right" w:pos="14112"/>
        </w:tabs>
      </w:pPr>
      <w:r>
        <w:tab/>
      </w:r>
    </w:p>
    <w:tbl>
      <w:tblPr>
        <w:tblStyle w:val="TableGrid"/>
        <w:tblpPr w:leftFromText="180" w:rightFromText="180" w:vertAnchor="text" w:horzAnchor="margin" w:tblpY="-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</w:tblGrid>
      <w:tr w:rsidR="00FA1ADB" w14:paraId="0A5235CE" w14:textId="77777777" w:rsidTr="00FA1ADB">
        <w:trPr>
          <w:trHeight w:val="8993"/>
        </w:trPr>
        <w:tc>
          <w:tcPr>
            <w:tcW w:w="6781" w:type="dxa"/>
          </w:tcPr>
          <w:p w14:paraId="159AE45F" w14:textId="02924E12" w:rsidR="00FA1ADB" w:rsidRPr="0062348F" w:rsidRDefault="00185674" w:rsidP="00FA1ADB">
            <w:pPr>
              <w:pStyle w:val="Heading2"/>
              <w:jc w:val="center"/>
              <w:outlineLvl w:val="1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F72F273" wp14:editId="3A6C6AD4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6351</wp:posOffset>
                  </wp:positionV>
                  <wp:extent cx="2560907" cy="4549140"/>
                  <wp:effectExtent l="0" t="3810" r="762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907" cy="454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7C4F5" w14:textId="2707A42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608BF0E6" w14:textId="4DDB441A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3A5982B" w14:textId="092BEBE6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2CBAA0D" w14:textId="1D192121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A477516" w14:textId="7CC10B1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263A7F5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42F291D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1048FF7A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5B7D98CD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C5BD420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69E5BFCA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2DFBA571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2A069999" w14:textId="77777777" w:rsidR="00FA1ADB" w:rsidRDefault="00FA1ADB" w:rsidP="00FA1ADB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8E98E03" w14:textId="56C39415" w:rsidR="00FA1ADB" w:rsidRPr="00A773D1" w:rsidRDefault="00A773D1" w:rsidP="00FA1ADB">
            <w:pPr>
              <w:jc w:val="center"/>
              <w:rPr>
                <w:rFonts w:asciiTheme="majorHAnsi" w:eastAsiaTheme="majorEastAsia" w:hAnsiTheme="majorHAnsi" w:cstheme="majorBidi"/>
                <w:color w:val="000000" w:themeColor="text1"/>
                <w:sz w:val="44"/>
                <w:szCs w:val="44"/>
              </w:rPr>
            </w:pPr>
            <w:r w:rsidRPr="00A773D1">
              <w:rPr>
                <w:rFonts w:asciiTheme="majorHAnsi" w:eastAsiaTheme="majorEastAsia" w:hAnsiTheme="majorHAnsi" w:cstheme="majorBidi"/>
                <w:color w:val="000000" w:themeColor="text1"/>
                <w:sz w:val="44"/>
                <w:szCs w:val="44"/>
              </w:rPr>
              <w:t xml:space="preserve">People can use many words to describe the weather. </w:t>
            </w:r>
          </w:p>
          <w:p w14:paraId="42F9F5A9" w14:textId="77777777" w:rsidR="00FA1ADB" w:rsidRDefault="00FA1ADB" w:rsidP="00FA1ADB">
            <w:pPr>
              <w:tabs>
                <w:tab w:val="left" w:pos="11190"/>
              </w:tabs>
            </w:pPr>
          </w:p>
        </w:tc>
      </w:tr>
      <w:tr w:rsidR="00FA1ADB" w14:paraId="4908ECF1" w14:textId="77777777" w:rsidTr="00FA1ADB">
        <w:trPr>
          <w:trHeight w:val="533"/>
        </w:trPr>
        <w:tc>
          <w:tcPr>
            <w:tcW w:w="6781" w:type="dxa"/>
            <w:vAlign w:val="center"/>
          </w:tcPr>
          <w:p w14:paraId="0EE6D869" w14:textId="644876DB" w:rsidR="00FA1ADB" w:rsidRPr="0062348F" w:rsidRDefault="00185674" w:rsidP="00FA1ADB">
            <w:pPr>
              <w:tabs>
                <w:tab w:val="left" w:pos="11190"/>
              </w:tabs>
              <w:rPr>
                <w:b/>
                <w:bCs/>
              </w:rPr>
            </w:pPr>
            <w:r w:rsidRPr="00A773D1">
              <w:rPr>
                <w:b/>
                <w:bCs/>
                <w:color w:val="000000" w:themeColor="text1"/>
              </w:rPr>
              <w:t>7</w:t>
            </w:r>
          </w:p>
        </w:tc>
      </w:tr>
    </w:tbl>
    <w:p w14:paraId="2994AB42" w14:textId="7D761637" w:rsidR="00FA1ADB" w:rsidRDefault="00FA1ADB" w:rsidP="0062348F">
      <w:pPr>
        <w:pStyle w:val="NoSpacing"/>
        <w:tabs>
          <w:tab w:val="right" w:pos="14112"/>
        </w:tabs>
      </w:pPr>
    </w:p>
    <w:tbl>
      <w:tblPr>
        <w:tblStyle w:val="TableGrid"/>
        <w:tblpPr w:leftFromText="180" w:rightFromText="180" w:vertAnchor="text" w:horzAnchor="margin" w:tblpY="-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</w:tblGrid>
      <w:tr w:rsidR="00FA1ADB" w14:paraId="0FC5D6DB" w14:textId="77777777" w:rsidTr="00945166">
        <w:trPr>
          <w:trHeight w:val="8993"/>
        </w:trPr>
        <w:tc>
          <w:tcPr>
            <w:tcW w:w="6781" w:type="dxa"/>
          </w:tcPr>
          <w:p w14:paraId="390AF5C9" w14:textId="180CD606" w:rsidR="00FA1ADB" w:rsidRPr="0062348F" w:rsidRDefault="00FA1ADB" w:rsidP="00945166">
            <w:pPr>
              <w:pStyle w:val="Heading2"/>
              <w:jc w:val="center"/>
              <w:outlineLvl w:val="1"/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</w:pPr>
            <w:r w:rsidRPr="0062348F">
              <w:rPr>
                <w:rFonts w:ascii="Calibri" w:hAnsi="Calibri" w:cs="Calibri"/>
                <w:b w:val="0"/>
                <w:bCs w:val="0"/>
                <w:color w:val="000000" w:themeColor="text1"/>
                <w:sz w:val="44"/>
                <w:szCs w:val="44"/>
              </w:rPr>
              <w:t>What is the weather?</w:t>
            </w:r>
          </w:p>
          <w:p w14:paraId="7484022C" w14:textId="3E266779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0754503E" w14:textId="45ED85BA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897108C" w14:textId="2D8A5A7D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  <w:r>
              <w:rPr>
                <w:rFonts w:ascii="Z@RD713.tmp" w:hAnsi="Z@RD713.tmp" w:cs="Z@RD713.tmp"/>
                <w:noProof/>
                <w:sz w:val="76"/>
                <w:szCs w:val="76"/>
              </w:rPr>
              <w:drawing>
                <wp:anchor distT="0" distB="0" distL="114300" distR="114300" simplePos="0" relativeHeight="251680768" behindDoc="0" locked="0" layoutInCell="1" allowOverlap="1" wp14:anchorId="5CBC3925" wp14:editId="3BE93A8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15875</wp:posOffset>
                  </wp:positionV>
                  <wp:extent cx="3629025" cy="2382520"/>
                  <wp:effectExtent l="76200" t="76200" r="123825" b="13208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382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2A346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11E9B27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E33287F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4BA55765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21168D91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7941BF46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6A53EB32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072C64A" w14:textId="77777777" w:rsidR="00FA1ADB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0"/>
                <w:szCs w:val="40"/>
              </w:rPr>
            </w:pPr>
          </w:p>
          <w:p w14:paraId="32BFE31A" w14:textId="77777777" w:rsidR="00FA1ADB" w:rsidRDefault="00FA1ADB" w:rsidP="00FA1ADB">
            <w:pPr>
              <w:tabs>
                <w:tab w:val="left" w:pos="3675"/>
              </w:tabs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</w:p>
          <w:p w14:paraId="6A067FFB" w14:textId="03CEE1FA" w:rsidR="00FA1ADB" w:rsidRPr="0062348F" w:rsidRDefault="00FA1ADB" w:rsidP="00945166">
            <w:pPr>
              <w:tabs>
                <w:tab w:val="left" w:pos="3675"/>
              </w:tabs>
              <w:jc w:val="center"/>
              <w:rPr>
                <w:rFonts w:ascii="Calibri" w:hAnsi="Calibri" w:cs="Calibri"/>
                <w:color w:val="000000" w:themeColor="text1"/>
                <w:sz w:val="44"/>
                <w:szCs w:val="44"/>
              </w:rPr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 xml:space="preserve">The weather is cold and windy. </w:t>
            </w:r>
          </w:p>
          <w:p w14:paraId="1668BCCB" w14:textId="77777777" w:rsidR="00FA1ADB" w:rsidRPr="0062348F" w:rsidRDefault="00FA1ADB" w:rsidP="00945166">
            <w:pPr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  <w:r w:rsidRPr="0062348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How can you tell?</w:t>
            </w:r>
          </w:p>
          <w:p w14:paraId="4B1F6DD8" w14:textId="77777777" w:rsidR="00FA1ADB" w:rsidRDefault="00FA1ADB" w:rsidP="00945166">
            <w:pPr>
              <w:tabs>
                <w:tab w:val="left" w:pos="11190"/>
              </w:tabs>
            </w:pPr>
          </w:p>
        </w:tc>
      </w:tr>
      <w:tr w:rsidR="00FA1ADB" w14:paraId="58F8D2CF" w14:textId="77777777" w:rsidTr="00945166">
        <w:trPr>
          <w:trHeight w:val="533"/>
        </w:trPr>
        <w:tc>
          <w:tcPr>
            <w:tcW w:w="6781" w:type="dxa"/>
            <w:vAlign w:val="center"/>
          </w:tcPr>
          <w:p w14:paraId="33D04BCD" w14:textId="77777777" w:rsidR="00FA1ADB" w:rsidRPr="0062348F" w:rsidRDefault="00FA1ADB" w:rsidP="00945166">
            <w:pPr>
              <w:tabs>
                <w:tab w:val="left" w:pos="11190"/>
              </w:tabs>
              <w:rPr>
                <w:b/>
                <w:bCs/>
              </w:rPr>
            </w:pPr>
            <w:r w:rsidRPr="0062348F">
              <w:rPr>
                <w:b/>
                <w:bCs/>
                <w:color w:val="000000" w:themeColor="text1"/>
              </w:rPr>
              <w:t>5</w:t>
            </w:r>
          </w:p>
        </w:tc>
      </w:tr>
      <w:tr w:rsidR="00FA1ADB" w14:paraId="722A439A" w14:textId="77777777" w:rsidTr="00945166">
        <w:trPr>
          <w:trHeight w:val="533"/>
        </w:trPr>
        <w:tc>
          <w:tcPr>
            <w:tcW w:w="6781" w:type="dxa"/>
            <w:vAlign w:val="center"/>
          </w:tcPr>
          <w:p w14:paraId="01609B16" w14:textId="77777777" w:rsidR="00FA1ADB" w:rsidRPr="0062348F" w:rsidRDefault="00FA1ADB" w:rsidP="00945166">
            <w:pPr>
              <w:tabs>
                <w:tab w:val="left" w:pos="11190"/>
              </w:tabs>
              <w:rPr>
                <w:b/>
                <w:bCs/>
                <w:color w:val="000000" w:themeColor="text1"/>
              </w:rPr>
            </w:pPr>
          </w:p>
        </w:tc>
      </w:tr>
    </w:tbl>
    <w:p w14:paraId="32802BE6" w14:textId="3B84A04A" w:rsidR="00FA1ADB" w:rsidRPr="0062348F" w:rsidRDefault="00FA1ADB" w:rsidP="00FA1ADB">
      <w:pPr>
        <w:pStyle w:val="Heading2"/>
        <w:jc w:val="center"/>
        <w:rPr>
          <w:rFonts w:ascii="Calibri" w:hAnsi="Calibri" w:cs="Calibri"/>
          <w:b w:val="0"/>
          <w:bCs w:val="0"/>
          <w:color w:val="000000" w:themeColor="text1"/>
          <w:sz w:val="44"/>
          <w:szCs w:val="44"/>
        </w:rPr>
      </w:pPr>
      <w:r w:rsidRPr="0062348F">
        <w:rPr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59494BAD" wp14:editId="222E39D8">
            <wp:simplePos x="0" y="0"/>
            <wp:positionH relativeFrom="column">
              <wp:posOffset>5430202</wp:posOffset>
            </wp:positionH>
            <wp:positionV relativeFrom="paragraph">
              <wp:posOffset>650559</wp:posOffset>
            </wp:positionV>
            <wp:extent cx="2522013" cy="3768724"/>
            <wp:effectExtent l="81598" t="70802" r="131762" b="13176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013" cy="376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62348F">
        <w:rPr>
          <w:rFonts w:ascii="Calibri" w:hAnsi="Calibri" w:cs="Calibri"/>
          <w:b w:val="0"/>
          <w:bCs w:val="0"/>
          <w:color w:val="000000" w:themeColor="text1"/>
          <w:sz w:val="44"/>
          <w:szCs w:val="44"/>
        </w:rPr>
        <w:t>What is the weather?</w:t>
      </w:r>
    </w:p>
    <w:p w14:paraId="11390A4C" w14:textId="49FF0EE1" w:rsidR="00FA1ADB" w:rsidRDefault="00FA1ADB" w:rsidP="00FA1ADB">
      <w:pPr>
        <w:tabs>
          <w:tab w:val="left" w:pos="12495"/>
        </w:tabs>
      </w:pPr>
    </w:p>
    <w:p w14:paraId="58EA9D63" w14:textId="3BA4BC07" w:rsidR="00FA1ADB" w:rsidRPr="00FA1ADB" w:rsidRDefault="00FA1ADB" w:rsidP="00FA1ADB"/>
    <w:p w14:paraId="39CE22F3" w14:textId="341F85EA" w:rsidR="00FA1ADB" w:rsidRPr="00FA1ADB" w:rsidRDefault="00FA1ADB" w:rsidP="00FA1ADB"/>
    <w:p w14:paraId="38614058" w14:textId="05EE3DC0" w:rsidR="00FA1ADB" w:rsidRPr="00FA1ADB" w:rsidRDefault="00FA1ADB" w:rsidP="00FA1ADB"/>
    <w:p w14:paraId="1FC390B2" w14:textId="2C92BB02" w:rsidR="00FA1ADB" w:rsidRPr="00FA1ADB" w:rsidRDefault="00FA1ADB" w:rsidP="00FA1ADB"/>
    <w:p w14:paraId="141CF400" w14:textId="35C96749" w:rsidR="00FA1ADB" w:rsidRPr="00FA1ADB" w:rsidRDefault="00FA1ADB" w:rsidP="00FA1ADB"/>
    <w:p w14:paraId="0A8C39B5" w14:textId="408E9498" w:rsidR="00FA1ADB" w:rsidRPr="00FA1ADB" w:rsidRDefault="00FA1ADB" w:rsidP="00FA1ADB"/>
    <w:p w14:paraId="38E75BC4" w14:textId="1EB85229" w:rsidR="00FA1ADB" w:rsidRPr="00FA1ADB" w:rsidRDefault="00FA1ADB" w:rsidP="00FA1ADB"/>
    <w:p w14:paraId="2034AE36" w14:textId="200C13C1" w:rsidR="00FA1ADB" w:rsidRPr="00FA1ADB" w:rsidRDefault="00FA1ADB" w:rsidP="00FA1ADB"/>
    <w:p w14:paraId="0A5E8731" w14:textId="67751F7E" w:rsidR="00FA1ADB" w:rsidRPr="00FA1ADB" w:rsidRDefault="00FA1ADB" w:rsidP="00FA1ADB"/>
    <w:p w14:paraId="13460390" w14:textId="0003562D" w:rsidR="00FA1ADB" w:rsidRPr="00FA1ADB" w:rsidRDefault="00FA1ADB" w:rsidP="00FA1ADB"/>
    <w:p w14:paraId="1B0DABEE" w14:textId="76898A0C" w:rsidR="00FA1ADB" w:rsidRPr="00FA1ADB" w:rsidRDefault="00FA1ADB" w:rsidP="00FA1ADB"/>
    <w:p w14:paraId="1581EC0E" w14:textId="3449905B" w:rsidR="00FA1ADB" w:rsidRDefault="00FA1ADB" w:rsidP="00FA1ADB"/>
    <w:p w14:paraId="2D6E1A91" w14:textId="0759F365" w:rsidR="00FA1ADB" w:rsidRPr="0062348F" w:rsidRDefault="00FA1ADB" w:rsidP="00FA1ADB">
      <w:pPr>
        <w:tabs>
          <w:tab w:val="left" w:pos="3675"/>
        </w:tabs>
        <w:spacing w:after="0" w:line="240" w:lineRule="auto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62348F">
        <w:rPr>
          <w:rFonts w:ascii="Calibri" w:hAnsi="Calibri" w:cs="Calibri"/>
          <w:color w:val="000000" w:themeColor="text1"/>
          <w:sz w:val="44"/>
          <w:szCs w:val="44"/>
        </w:rPr>
        <w:t xml:space="preserve">The weather is </w:t>
      </w:r>
      <w:r w:rsidR="00B6503B">
        <w:rPr>
          <w:rFonts w:ascii="Calibri" w:hAnsi="Calibri" w:cs="Calibri"/>
          <w:color w:val="000000" w:themeColor="text1"/>
          <w:sz w:val="44"/>
          <w:szCs w:val="44"/>
        </w:rPr>
        <w:t>warm</w:t>
      </w:r>
      <w:bookmarkStart w:id="0" w:name="_GoBack"/>
      <w:bookmarkEnd w:id="0"/>
      <w:r w:rsidRPr="0062348F">
        <w:rPr>
          <w:rFonts w:ascii="Calibri" w:hAnsi="Calibri" w:cs="Calibri"/>
          <w:color w:val="000000" w:themeColor="text1"/>
          <w:sz w:val="44"/>
          <w:szCs w:val="44"/>
        </w:rPr>
        <w:t xml:space="preserve"> and windy. </w:t>
      </w:r>
    </w:p>
    <w:p w14:paraId="73FDFB7F" w14:textId="77777777" w:rsidR="00FA1ADB" w:rsidRPr="0062348F" w:rsidRDefault="00FA1ADB" w:rsidP="00FA1ADB">
      <w:pPr>
        <w:spacing w:after="0" w:line="240" w:lineRule="auto"/>
        <w:jc w:val="center"/>
        <w:rPr>
          <w:rFonts w:asciiTheme="majorHAnsi" w:eastAsiaTheme="majorEastAsia" w:hAnsiTheme="majorHAnsi" w:cstheme="majorBidi"/>
          <w:sz w:val="44"/>
          <w:szCs w:val="44"/>
        </w:rPr>
      </w:pPr>
      <w:r w:rsidRPr="0062348F">
        <w:rPr>
          <w:rFonts w:ascii="Calibri" w:hAnsi="Calibri" w:cs="Calibri"/>
          <w:color w:val="000000" w:themeColor="text1"/>
          <w:sz w:val="44"/>
          <w:szCs w:val="44"/>
        </w:rPr>
        <w:t>How can you tell?</w:t>
      </w:r>
    </w:p>
    <w:p w14:paraId="0533C08A" w14:textId="3479D273" w:rsidR="00FA1ADB" w:rsidRDefault="00FA1ADB" w:rsidP="00FA1ADB">
      <w:pPr>
        <w:jc w:val="center"/>
      </w:pPr>
    </w:p>
    <w:p w14:paraId="408B6696" w14:textId="3EEB560B" w:rsidR="00185674" w:rsidRPr="00185674" w:rsidRDefault="00185674" w:rsidP="00185674"/>
    <w:p w14:paraId="6550BDC2" w14:textId="658CAC8B" w:rsidR="00185674" w:rsidRDefault="00185674" w:rsidP="00185674"/>
    <w:p w14:paraId="60C42E01" w14:textId="09929938" w:rsidR="00185674" w:rsidRPr="00185674" w:rsidRDefault="00185674" w:rsidP="00185674">
      <w:pPr>
        <w:jc w:val="right"/>
      </w:pPr>
      <w:r>
        <w:rPr>
          <w:b/>
          <w:bCs/>
          <w:color w:val="000000" w:themeColor="text1"/>
        </w:rPr>
        <w:t>6</w:t>
      </w:r>
    </w:p>
    <w:sectPr w:rsidR="00185674" w:rsidRPr="00185674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A55CB" w14:textId="77777777" w:rsidR="007B7FBE" w:rsidRDefault="007B7FBE" w:rsidP="006475C1">
      <w:pPr>
        <w:spacing w:after="0" w:line="240" w:lineRule="auto"/>
      </w:pPr>
      <w:r>
        <w:separator/>
      </w:r>
    </w:p>
  </w:endnote>
  <w:endnote w:type="continuationSeparator" w:id="0">
    <w:p w14:paraId="73597794" w14:textId="77777777" w:rsidR="007B7FBE" w:rsidRDefault="007B7FBE" w:rsidP="0064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@RDD63.tmp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@RD713.tmp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8F055" w14:textId="77777777" w:rsidR="007B7FBE" w:rsidRDefault="007B7FBE" w:rsidP="006475C1">
      <w:pPr>
        <w:spacing w:after="0" w:line="240" w:lineRule="auto"/>
      </w:pPr>
      <w:r>
        <w:separator/>
      </w:r>
    </w:p>
  </w:footnote>
  <w:footnote w:type="continuationSeparator" w:id="0">
    <w:p w14:paraId="59FDCBFA" w14:textId="77777777" w:rsidR="007B7FBE" w:rsidRDefault="007B7FBE" w:rsidP="00647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E7"/>
    <w:rsid w:val="00080D20"/>
    <w:rsid w:val="00185674"/>
    <w:rsid w:val="00325AA6"/>
    <w:rsid w:val="00352D12"/>
    <w:rsid w:val="00363198"/>
    <w:rsid w:val="0057522A"/>
    <w:rsid w:val="005B6806"/>
    <w:rsid w:val="0062348F"/>
    <w:rsid w:val="006475C1"/>
    <w:rsid w:val="00656DB0"/>
    <w:rsid w:val="007B7FBE"/>
    <w:rsid w:val="008F02E7"/>
    <w:rsid w:val="009D2335"/>
    <w:rsid w:val="00A73512"/>
    <w:rsid w:val="00A773D1"/>
    <w:rsid w:val="00B21B40"/>
    <w:rsid w:val="00B6503B"/>
    <w:rsid w:val="00C01604"/>
    <w:rsid w:val="00CB3AAA"/>
    <w:rsid w:val="00E679D0"/>
    <w:rsid w:val="00F11B4F"/>
    <w:rsid w:val="00FA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A16E66"/>
  <w15:chartTrackingRefBased/>
  <w15:docId w15:val="{4BB5E0EB-3641-4804-A8DE-F45733EF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5C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7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C1"/>
  </w:style>
  <w:style w:type="paragraph" w:styleId="Footer">
    <w:name w:val="footer"/>
    <w:basedOn w:val="Normal"/>
    <w:link w:val="FooterChar"/>
    <w:uiPriority w:val="99"/>
    <w:unhideWhenUsed/>
    <w:rsid w:val="00647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eorge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724 Columbia Street NW, STE 255
Olympia, WA 98502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5.xml><?xml version="1.0" encoding="utf-8"?>
<ds:datastoreItem xmlns:ds="http://schemas.openxmlformats.org/officeDocument/2006/customXml" ds:itemID="{8623D0DB-C339-4144-A894-1C702B89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142</TotalTime>
  <Pages>6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Education Institute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George</dc:creator>
  <cp:keywords/>
  <dc:description/>
  <cp:lastModifiedBy>Nicole George</cp:lastModifiedBy>
  <cp:revision>2</cp:revision>
  <cp:lastPrinted>2019-12-09T19:50:00Z</cp:lastPrinted>
  <dcterms:created xsi:type="dcterms:W3CDTF">2019-12-09T17:10:00Z</dcterms:created>
  <dcterms:modified xsi:type="dcterms:W3CDTF">2019-12-10T18:45:00Z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